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682"/>
      </w:tblGrid>
      <w:tr w:rsidR="00277F6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992DD3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>
              <w:rPr>
                <w:rFonts w:ascii="Arial" w:hAnsi="Arial" w:cs="Arial"/>
                <w:sz w:val="20"/>
                <w:szCs w:val="20"/>
                <w:rtl/>
              </w:rPr>
              <w:t>8 אפריל, 2014</w:t>
            </w:r>
          </w:p>
        </w:tc>
      </w:tr>
    </w:tbl>
    <w:p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50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4757B0" w:rsidRPr="00E75D0F" w:rsidTr="004757B0">
        <w:trPr>
          <w:trHeight w:val="350"/>
        </w:trPr>
        <w:tc>
          <w:tcPr>
            <w:tcW w:w="1842" w:type="dxa"/>
            <w:shd w:val="clear" w:color="auto" w:fill="E6E6E6"/>
          </w:tcPr>
          <w:p w:rsidR="004757B0" w:rsidRPr="00E75D0F" w:rsidRDefault="004757B0" w:rsidP="004757B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4757B0" w:rsidRPr="00E75D0F" w:rsidRDefault="004757B0" w:rsidP="004757B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4757B0" w:rsidRPr="00E75D0F" w:rsidTr="004757B0">
        <w:trPr>
          <w:trHeight w:val="361"/>
        </w:trPr>
        <w:tc>
          <w:tcPr>
            <w:tcW w:w="1842" w:type="dxa"/>
            <w:shd w:val="clear" w:color="auto" w:fill="E6E6E6"/>
          </w:tcPr>
          <w:p w:rsidR="004757B0" w:rsidRPr="00E75D0F" w:rsidRDefault="004757B0" w:rsidP="004757B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4757B0" w:rsidRPr="00E75D0F" w:rsidRDefault="004757B0" w:rsidP="004757B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4757B0" w:rsidRPr="00E75D0F" w:rsidTr="004757B0">
        <w:trPr>
          <w:trHeight w:val="370"/>
        </w:trPr>
        <w:tc>
          <w:tcPr>
            <w:tcW w:w="1842" w:type="dxa"/>
            <w:shd w:val="clear" w:color="auto" w:fill="E6E6E6"/>
          </w:tcPr>
          <w:p w:rsidR="004757B0" w:rsidRPr="00E75D0F" w:rsidRDefault="004757B0" w:rsidP="004757B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4757B0" w:rsidRPr="00E75D0F" w:rsidRDefault="004757B0" w:rsidP="004757B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8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.20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14</w:t>
            </w:r>
          </w:p>
        </w:tc>
      </w:tr>
    </w:tbl>
    <w:p w:rsidR="00E75D0F" w:rsidRDefault="00E75D0F" w:rsidP="004757B0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FD6670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33020</wp:posOffset>
                </wp:positionV>
                <wp:extent cx="342900" cy="228600"/>
                <wp:effectExtent l="3175" t="4445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21pt;margin-top:2.6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813E93">
        <w:rPr>
          <w:rFonts w:ascii="Arial" w:hAnsi="Arial" w:cs="Arial"/>
          <w:b/>
          <w:sz w:val="22"/>
          <w:szCs w:val="22"/>
          <w:rtl/>
        </w:rPr>
        <w:t>ה</w:t>
      </w:r>
      <w:r w:rsidR="00E75D0F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E75D0F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E75D0F" w:rsidRPr="00813E93" w:rsidRDefault="00E75D0F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E75D0F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E75D0F">
        <w:tc>
          <w:tcPr>
            <w:tcW w:w="9178" w:type="dxa"/>
            <w:tcBorders>
              <w:bottom w:val="single" w:sz="4" w:space="0" w:color="auto"/>
            </w:tcBorders>
          </w:tcPr>
          <w:p w:rsidR="00E75D0F" w:rsidRPr="00E75D0F" w:rsidRDefault="00FD6670" w:rsidP="00992DD3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1174115</wp:posOffset>
                      </wp:positionH>
                      <wp:positionV relativeFrom="paragraph">
                        <wp:posOffset>800735</wp:posOffset>
                      </wp:positionV>
                      <wp:extent cx="342900" cy="228600"/>
                      <wp:effectExtent l="2540" t="635" r="0" b="0"/>
                      <wp:wrapNone/>
                      <wp:docPr id="5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27" type="#_x0000_t202" style="position:absolute;left:0;text-align:left;margin-left:92.45pt;margin-top:63.05pt;width:27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החינוך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992DD3">
              <w:rPr>
                <w:rFonts w:ascii="Arial" w:hAnsi="Arial" w:cs="Arial" w:hint="cs"/>
                <w:b/>
                <w:sz w:val="22"/>
                <w:szCs w:val="22"/>
                <w:rtl/>
              </w:rPr>
              <w:t>ביצע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פרויקט ל</w:t>
            </w:r>
            <w:r w:rsidR="00992DD3">
              <w:rPr>
                <w:rFonts w:ascii="Arial" w:hAnsi="Arial" w:cs="Arial" w:hint="cs"/>
                <w:b/>
                <w:sz w:val="22"/>
                <w:szCs w:val="22"/>
                <w:rtl/>
              </w:rPr>
              <w:t>ניהול זהויות והרשאות של עובדי הוראה ותלמידים לצורך גישה ליישומי המשרד. המשרד פירסם מכרז ובו זכה המוצר</w:t>
            </w:r>
            <w:r w:rsidR="00992DD3">
              <w:rPr>
                <w:rFonts w:ascii="Arial" w:hAnsi="Arial" w:cs="Arial"/>
                <w:b/>
                <w:sz w:val="22"/>
                <w:szCs w:val="22"/>
              </w:rPr>
              <w:t xml:space="preserve">IDM </w:t>
            </w:r>
            <w:r w:rsidR="00992DD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חברת </w:t>
            </w:r>
            <w:r w:rsidR="00992DD3">
              <w:rPr>
                <w:rFonts w:ascii="Arial" w:hAnsi="Arial" w:cs="Arial"/>
                <w:b/>
                <w:sz w:val="22"/>
                <w:szCs w:val="22"/>
              </w:rPr>
              <w:t>NOVELL</w:t>
            </w:r>
            <w:r w:rsidR="00992DD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(שנרכשה ע"י חברת </w:t>
            </w:r>
            <w:r w:rsidR="00992DD3">
              <w:rPr>
                <w:rFonts w:ascii="Arial" w:hAnsi="Arial" w:cs="Arial"/>
                <w:b/>
                <w:sz w:val="22"/>
                <w:szCs w:val="22"/>
              </w:rPr>
              <w:t>NetIQ</w:t>
            </w:r>
            <w:r w:rsidR="00992DD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) שהוטמע לאוכלוסיית עובדי ההוראה ולנבחני בגרות. המשרד זקוק לשירותי תחזוקה לרישיונות שנרכשו עבור מיליון משתמשים ולתוספת רישיונות למיליון משתמשים נוספים כדי לתת שירות לכלל אוכלוסיית עובדי ההוראה והתלמידים במערכת החינוך. </w:t>
            </w: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FD6670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3109595</wp:posOffset>
                </wp:positionH>
                <wp:positionV relativeFrom="paragraph">
                  <wp:posOffset>153035</wp:posOffset>
                </wp:positionV>
                <wp:extent cx="342900" cy="228600"/>
                <wp:effectExtent l="4445" t="635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244.85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FD6670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E75D0F" w:rsidP="00992DD3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 w:rsidR="00992DD3">
              <w:rPr>
                <w:rFonts w:ascii="Arial" w:hAnsi="Arial" w:cs="Arial"/>
                <w:b/>
                <w:sz w:val="22"/>
                <w:szCs w:val="22"/>
              </w:rPr>
              <w:t>EDP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FD6670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1388110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254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09.3pt;margin-top:-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" filled="f" stroked="f">
                      <v:textbox>
                        <w:txbxContent>
                          <w:p w:rsidR="0008299D" w:rsidRPr="004E5FA3" w:rsidRDefault="0008299D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FD6670" w:rsidP="00992DD3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2,</w:t>
            </w:r>
            <w:bookmarkStart w:id="0" w:name="_GoBack"/>
            <w:bookmarkEnd w:id="0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671,992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992DD3" w:rsidP="00992DD3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1.12.20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18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E75D0F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</w:p>
        </w:tc>
      </w:tr>
    </w:tbl>
    <w:p w:rsidR="00E75D0F" w:rsidRDefault="00E75D0F" w:rsidP="00E75D0F">
      <w:pPr>
        <w:bidi/>
        <w:rPr>
          <w:rFonts w:ascii="Arial" w:hAnsi="Arial" w:cs="Arial"/>
          <w:bCs/>
          <w:rtl/>
        </w:rPr>
      </w:pPr>
    </w:p>
    <w:p w:rsidR="00E75D0F" w:rsidRPr="00BD3C63" w:rsidRDefault="00E75D0F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661651">
        <w:tc>
          <w:tcPr>
            <w:tcW w:w="8522" w:type="dxa"/>
          </w:tcPr>
          <w:p w:rsidR="00E75D0F" w:rsidRPr="00E75D0F" w:rsidRDefault="00992DD3" w:rsidP="004757B0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נציג היצרן (חברת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NetIQ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) בארץ, חברת נס, העביר אישור למשרד שחברת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EDP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היא הספק היחיד שיכול ל</w:t>
            </w:r>
            <w:r w:rsidR="004757B0">
              <w:rPr>
                <w:rFonts w:ascii="Arial" w:hAnsi="Arial" w:cs="Arial" w:hint="cs"/>
                <w:b/>
                <w:sz w:val="22"/>
                <w:szCs w:val="22"/>
                <w:rtl/>
              </w:rPr>
              <w:t>ספק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למשרד את הרישוי והתחזוקה לתוכנת </w:t>
            </w:r>
            <w:r>
              <w:rPr>
                <w:rFonts w:ascii="Arial" w:hAnsi="Arial" w:cs="Arial"/>
                <w:b/>
                <w:sz w:val="22"/>
                <w:szCs w:val="22"/>
              </w:rPr>
              <w:t>IDM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4757B0" w:rsidRDefault="004757B0" w:rsidP="004757B0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813E93" w:rsidRDefault="00E75D0F" w:rsidP="004757B0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E75D0F" w:rsidRPr="00E75D0F" w:rsidTr="00E75D0F">
        <w:tc>
          <w:tcPr>
            <w:tcW w:w="2698" w:type="dxa"/>
            <w:tcBorders>
              <w:bottom w:val="single" w:sz="4" w:space="0" w:color="auto"/>
            </w:tcBorders>
          </w:tcPr>
          <w:p w:rsidR="00E75D0F" w:rsidRPr="00E75D0F" w:rsidRDefault="00992DD3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E75D0F" w:rsidRPr="00E75D0F" w:rsidRDefault="00992DD3" w:rsidP="00992DD3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CEA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AD5096" w:rsidRPr="00600A0F" w:rsidRDefault="00AD5096" w:rsidP="004757B0">
      <w:pPr>
        <w:bidi/>
        <w:rPr>
          <w:rFonts w:ascii="Arial" w:hAnsi="Arial" w:cs="Arial"/>
          <w:rtl/>
        </w:rPr>
      </w:pPr>
    </w:p>
    <w:sectPr w:rsidR="00AD5096" w:rsidRPr="00600A0F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31CB" w:rsidRDefault="00A931CB">
      <w:r>
        <w:separator/>
      </w:r>
    </w:p>
  </w:endnote>
  <w:endnote w:type="continuationSeparator" w:id="0">
    <w:p w:rsidR="00A931CB" w:rsidRDefault="00A931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FD6670"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8299D" w:rsidRPr="000A6440" w:rsidRDefault="0008299D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31CB" w:rsidRDefault="00A931CB">
      <w:r>
        <w:separator/>
      </w:r>
    </w:p>
  </w:footnote>
  <w:footnote w:type="continuationSeparator" w:id="0">
    <w:p w:rsidR="00A931CB" w:rsidRDefault="00A931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08299D">
      <w:trPr>
        <w:cantSplit/>
      </w:trPr>
      <w:tc>
        <w:tcPr>
          <w:tcW w:w="2500" w:type="pct"/>
          <w:vAlign w:val="center"/>
        </w:tcPr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C590E"/>
    <w:rsid w:val="000D07DE"/>
    <w:rsid w:val="001245A3"/>
    <w:rsid w:val="0015080F"/>
    <w:rsid w:val="001551E1"/>
    <w:rsid w:val="00155A94"/>
    <w:rsid w:val="00160E80"/>
    <w:rsid w:val="001661ED"/>
    <w:rsid w:val="0018633A"/>
    <w:rsid w:val="00192367"/>
    <w:rsid w:val="001C310B"/>
    <w:rsid w:val="001D66FE"/>
    <w:rsid w:val="001F3984"/>
    <w:rsid w:val="00212AF9"/>
    <w:rsid w:val="002257CF"/>
    <w:rsid w:val="002527BF"/>
    <w:rsid w:val="002650AB"/>
    <w:rsid w:val="00265C2E"/>
    <w:rsid w:val="00277F6A"/>
    <w:rsid w:val="002A133E"/>
    <w:rsid w:val="002B54B3"/>
    <w:rsid w:val="002C2287"/>
    <w:rsid w:val="003150C9"/>
    <w:rsid w:val="003336E5"/>
    <w:rsid w:val="00354773"/>
    <w:rsid w:val="00374FF6"/>
    <w:rsid w:val="00384850"/>
    <w:rsid w:val="00385CFC"/>
    <w:rsid w:val="003C3261"/>
    <w:rsid w:val="003C34EE"/>
    <w:rsid w:val="003E15EE"/>
    <w:rsid w:val="003E44F8"/>
    <w:rsid w:val="003E7F41"/>
    <w:rsid w:val="003F220D"/>
    <w:rsid w:val="004757B0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54012B"/>
    <w:rsid w:val="00546B53"/>
    <w:rsid w:val="0055401D"/>
    <w:rsid w:val="0055709B"/>
    <w:rsid w:val="00573F46"/>
    <w:rsid w:val="00596709"/>
    <w:rsid w:val="005A1E62"/>
    <w:rsid w:val="005B24A5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7002FE"/>
    <w:rsid w:val="00707E50"/>
    <w:rsid w:val="00716817"/>
    <w:rsid w:val="00736D18"/>
    <w:rsid w:val="00746C65"/>
    <w:rsid w:val="0075740F"/>
    <w:rsid w:val="00796814"/>
    <w:rsid w:val="007E6DA4"/>
    <w:rsid w:val="00830AC0"/>
    <w:rsid w:val="00870B42"/>
    <w:rsid w:val="0087433A"/>
    <w:rsid w:val="00882DD4"/>
    <w:rsid w:val="008B3B18"/>
    <w:rsid w:val="008B4800"/>
    <w:rsid w:val="008F2600"/>
    <w:rsid w:val="008F66E4"/>
    <w:rsid w:val="009051B4"/>
    <w:rsid w:val="00907A6B"/>
    <w:rsid w:val="009348E9"/>
    <w:rsid w:val="00936866"/>
    <w:rsid w:val="009463C0"/>
    <w:rsid w:val="00953002"/>
    <w:rsid w:val="009868B9"/>
    <w:rsid w:val="00992DD3"/>
    <w:rsid w:val="009A4D9D"/>
    <w:rsid w:val="009D237B"/>
    <w:rsid w:val="009E28A4"/>
    <w:rsid w:val="00A177BF"/>
    <w:rsid w:val="00A27371"/>
    <w:rsid w:val="00A43115"/>
    <w:rsid w:val="00A56D7D"/>
    <w:rsid w:val="00A67D02"/>
    <w:rsid w:val="00A76DAF"/>
    <w:rsid w:val="00A931CB"/>
    <w:rsid w:val="00AA4CCB"/>
    <w:rsid w:val="00AD5096"/>
    <w:rsid w:val="00AD6E2D"/>
    <w:rsid w:val="00B16512"/>
    <w:rsid w:val="00B2170C"/>
    <w:rsid w:val="00B50F29"/>
    <w:rsid w:val="00B6079A"/>
    <w:rsid w:val="00B63BF8"/>
    <w:rsid w:val="00BA04CA"/>
    <w:rsid w:val="00BA05F4"/>
    <w:rsid w:val="00BA2A50"/>
    <w:rsid w:val="00C1240F"/>
    <w:rsid w:val="00C15008"/>
    <w:rsid w:val="00C242BE"/>
    <w:rsid w:val="00C26B2E"/>
    <w:rsid w:val="00C449F1"/>
    <w:rsid w:val="00C56261"/>
    <w:rsid w:val="00C7701D"/>
    <w:rsid w:val="00CA645C"/>
    <w:rsid w:val="00CA7F65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829"/>
    <w:rsid w:val="00D718C8"/>
    <w:rsid w:val="00D77619"/>
    <w:rsid w:val="00D77C3F"/>
    <w:rsid w:val="00D94D7E"/>
    <w:rsid w:val="00DA0BA9"/>
    <w:rsid w:val="00DB0CBA"/>
    <w:rsid w:val="00E03C8E"/>
    <w:rsid w:val="00E15391"/>
    <w:rsid w:val="00E55168"/>
    <w:rsid w:val="00E6574D"/>
    <w:rsid w:val="00E75D0F"/>
    <w:rsid w:val="00E8199B"/>
    <w:rsid w:val="00E87754"/>
    <w:rsid w:val="00E90510"/>
    <w:rsid w:val="00E96FF4"/>
    <w:rsid w:val="00EA7B88"/>
    <w:rsid w:val="00EC1EFD"/>
    <w:rsid w:val="00ED6318"/>
    <w:rsid w:val="00EE0A78"/>
    <w:rsid w:val="00F02D21"/>
    <w:rsid w:val="00F23B12"/>
    <w:rsid w:val="00F35D1E"/>
    <w:rsid w:val="00F4194F"/>
    <w:rsid w:val="00F4368D"/>
    <w:rsid w:val="00F52885"/>
    <w:rsid w:val="00F5681B"/>
    <w:rsid w:val="00FA4201"/>
    <w:rsid w:val="00FB528F"/>
    <w:rsid w:val="00FD6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0</TotalTime>
  <Pages>1</Pages>
  <Words>274</Words>
  <Characters>1372</Characters>
  <Application>Microsoft Office Word</Application>
  <DocSecurity>4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1643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נועה אשכנזי</cp:lastModifiedBy>
  <cp:revision>2</cp:revision>
  <cp:lastPrinted>2006-05-04T06:32:00Z</cp:lastPrinted>
  <dcterms:created xsi:type="dcterms:W3CDTF">2014-04-09T06:36:00Z</dcterms:created>
  <dcterms:modified xsi:type="dcterms:W3CDTF">2014-04-09T06:36:00Z</dcterms:modified>
</cp:coreProperties>
</file>